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_GB2312" w:eastAsia="仿宋_GB2312" w:cs="宋体" w:hint="eastAsia"/>
          <w:color w:val="000000"/>
          <w:sz w:val="32"/>
          <w:szCs w:val="32"/>
        </w:rPr>
      </w:pPr>
      <w:r>
        <w:rPr>
          <w:rFonts w:ascii="仿宋_GB2312" w:eastAsia="仿宋_GB2312" w:cs="宋体" w:hint="eastAsia"/>
          <w:color w:val="000000"/>
          <w:sz w:val="32"/>
          <w:szCs w:val="32"/>
        </w:rPr>
        <w:t xml:space="preserve">附件1：   </w:t>
      </w:r>
    </w:p>
    <w:p>
      <w:pPr>
        <w:jc w:val="center"/>
        <w:rPr>
          <w:rFonts w:ascii="华文中宋" w:eastAsia="华文中宋"/>
          <w:sz w:val="32"/>
          <w:szCs w:val="32"/>
        </w:rPr>
      </w:pPr>
      <w:r>
        <w:rPr>
          <w:rFonts w:ascii="华文中宋" w:eastAsia="华文中宋" w:hint="eastAsia"/>
          <w:sz w:val="32"/>
          <w:szCs w:val="32"/>
        </w:rPr>
        <w:t>2015-2018年全国残疾人体育先进单位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</w:t>
      </w:r>
    </w:p>
    <w:tbl>
      <w:tblPr>
        <w:jc w:val="left"/>
        <w:tblW w:w="67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6064"/>
      </w:tblGrid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北京市卫生健康委医政医管处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2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北京教委基教二处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3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北京市体育局群众体育处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4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北京市社会体育管理中心</w:t>
            </w:r>
          </w:p>
        </w:tc>
      </w:tr>
      <w:tr>
        <w:trPr>
          <w:trHeight w:val="507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5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6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北京市东城区残疾人联合会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7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北京市西城区残疾人联合会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8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北京市朝阳区残疾人联合会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9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北京市海淀区残疾人联合会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10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北京市丰台区残疾人联合会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11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北京市石景山区残疾人联合会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12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北京市房山区残疾人联合会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13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北京市通州区残疾人联合会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14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北京市大兴区残疾人联合会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15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北京市平谷区残疾人联合会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16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北京市怀柔区残疾人联合会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17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北京市密云区残疾人联合会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18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北京市延庆区残疾人联合会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19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北京市残疾人体育运动协会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20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北京市盲人学校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21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北京市联合大学特殊教育学院</w:t>
            </w:r>
          </w:p>
        </w:tc>
      </w:tr>
      <w:tr>
        <w:trPr>
          <w:trHeight w:val="282"/>
        </w:trPr>
        <w:tc>
          <w:tcPr>
            <w:tcW w:w="671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4"/>
              </w:rPr>
              <w:t>22</w:t>
            </w:r>
          </w:p>
        </w:tc>
        <w:tc>
          <w:tcPr>
            <w:tcW w:w="606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4"/>
              </w:rPr>
              <w:t>北京市平谷特教中心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天津</w:t>
      </w:r>
    </w:p>
    <w:tbl>
      <w:tblPr>
        <w:jc w:val="left"/>
        <w:tblInd w:w="-34" w:type="dxa"/>
        <w:tblW w:w="68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114"/>
      </w:tblGrid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天津市残疾人联合会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天津市体育局群众体育处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中共天津市委教育工作委员会体美劳教育处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天津财政局社会保障处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天津市残疾人联合会宣传文体部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天津市残疾人文艺体育训练指导中心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天津市残疾人体育协会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天津市海河教育园体育中心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天津市滨海新区残疾人联合会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天津市东丽区残疾人联合会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天津市北辰区残疾人联合会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天津市西青区残疾人联合会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天津市聋人学校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天津市视力障碍学校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天津市南开区育智学校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天津市河北区启智学校</w:t>
            </w:r>
          </w:p>
        </w:tc>
      </w:tr>
      <w:tr>
        <w:trPr>
          <w:trHeight w:val="345"/>
        </w:trPr>
        <w:tc>
          <w:tcPr>
            <w:tcW w:w="709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11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天津市北辰区特殊教育学校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河北</w:t>
      </w:r>
    </w:p>
    <w:tbl>
      <w:tblPr>
        <w:jc w:val="left"/>
        <w:tblInd w:w="-34" w:type="dxa"/>
        <w:tblW w:w="6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096"/>
      </w:tblGrid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河北省张家口市残联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邯郸市残疾人联合会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唐山市残疾人联合会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石家庄市体育局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石家庄市残疾人联合会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沧州市残疾人联合会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衡水市残疾人联合会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邢台市体育局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永清县残疾人联合会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承德市残疾人联合会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秦皇岛市残疾人联合会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保定市特殊教育中心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河北省体育局群众体育处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河北省体育局射击射箭运动管理中心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河北省体育局冬季运动管理中心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正定乒乓球国家训练基地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河北省残疾人联合会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河北省残疾人体育协会</w:t>
            </w:r>
          </w:p>
        </w:tc>
      </w:tr>
      <w:tr>
        <w:trPr>
          <w:trHeight w:val="451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6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河北省残疾人文化体育服务指导中心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山西</w:t>
      </w:r>
    </w:p>
    <w:tbl>
      <w:tblPr>
        <w:jc w:val="left"/>
        <w:tblInd w:w="-34" w:type="dxa"/>
        <w:tblW w:w="6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130"/>
      </w:tblGrid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山西省残疾人联合会　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山西省体育局群众体育处　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山西省体育职业学院训练处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忻州市残疾人联合会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长治市残疾人联合会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运城市残疾人联合会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太原市聋人学校　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太原市盲童学校</w:t>
            </w:r>
          </w:p>
        </w:tc>
      </w:tr>
      <w:tr>
        <w:trPr>
          <w:trHeight w:val="599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大同市特殊教育学校</w:t>
            </w:r>
          </w:p>
        </w:tc>
      </w:tr>
      <w:tr>
        <w:trPr>
          <w:trHeight w:val="524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晋中市特殊教育学校</w:t>
            </w:r>
          </w:p>
        </w:tc>
      </w:tr>
      <w:tr>
        <w:trPr>
          <w:trHeight w:val="608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rPr>
                <w:rFonts w:ascii="仿宋_GB2312" w:eastAsia="仿宋_GB2312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28"/>
              </w:rPr>
              <w:t>曲沃县特殊教育中心学校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内蒙古</w:t>
      </w:r>
    </w:p>
    <w:tbl>
      <w:tblPr>
        <w:jc w:val="left"/>
        <w:tblInd w:w="-34" w:type="dxa"/>
        <w:tblW w:w="65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810"/>
      </w:tblGrid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内蒙古自治区体育局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呼和浩特市残联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鄂尔多斯市残联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乌兰察布市残联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呼伦贝尔市残联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兴安盟残联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呼和浩特市英斓天使能力训练中心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通辽市特殊教育学校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包头市残联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内蒙古残疾人田径体育训练基地</w:t>
            </w:r>
          </w:p>
        </w:tc>
      </w:tr>
      <w:tr>
        <w:trPr>
          <w:trHeight w:val="58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581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内蒙古残疾人举重训练基地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辽宁</w:t>
      </w:r>
    </w:p>
    <w:tbl>
      <w:tblPr>
        <w:jc w:val="left"/>
        <w:tblInd w:w="-34" w:type="dxa"/>
        <w:tblW w:w="65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812"/>
      </w:tblGrid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沈阳体育学院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辽宁省残疾人服务中心　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辽宁省财政厅社保处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辽宁省体育局群众体育处　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辽宁特殊教育师范高等专科学校　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辽宁省体育产业集团柏叶训练基地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辽宁电视台体育频道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沈阳市残疾人联合会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沈阳奥林匹克体育中心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沈阳市盲校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大连市残疾人服务中心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大连市沙河口区启智学校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鞍山市残疾人联合会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本溪市残疾人联合会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黑山县残疾人联合会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阜新市爱心启智园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辽阳市特殊教育学校　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5812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葫芦岛市特殊教育学校　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吉林</w:t>
      </w:r>
    </w:p>
    <w:tbl>
      <w:tblPr>
        <w:jc w:val="left"/>
        <w:tblInd w:w="-34" w:type="dxa"/>
        <w:tblW w:w="6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876"/>
      </w:tblGrid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1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吉林省残疾人联合会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2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吉林省体育局群众体育处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3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吉林省体育局夏季竞技运动保障中心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4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吉林省社会体育管理中心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5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吉林省体育局冬季竞技运动保障中心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6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长春市残疾人联合会宣传文化体育部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7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吉林市残疾人联合会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8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白山市残疾人联合会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9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吉林省残疾人中等职业学校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10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延边朝鲜族自治州残疾人联合会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11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长春大学特殊教育学院</w:t>
            </w:r>
          </w:p>
        </w:tc>
      </w:tr>
      <w:tr>
        <w:trPr>
          <w:trHeight w:val="591"/>
        </w:trPr>
        <w:tc>
          <w:tcPr>
            <w:tcW w:w="717" w:type="dxa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" w:eastAsia="仿宋" w:cs="仿宋" w:hint="eastAsia"/>
                <w:color w:val="FFFFFF"/>
                <w:kern w:val="0"/>
                <w:sz w:val="28"/>
                <w:szCs w:val="32"/>
              </w:rPr>
              <w:t>12</w:t>
            </w:r>
          </w:p>
        </w:tc>
        <w:tc>
          <w:tcPr>
            <w:tcW w:w="5876" w:type="dxa"/>
            <w:noWrap/>
            <w:vAlign w:val="center"/>
          </w:tcPr>
          <w:p>
            <w:pPr>
              <w:widowControl/>
              <w:jc w:val="left"/>
              <w:rPr>
                <w:rFonts w:ascii="仿宋" w:eastAsia="仿宋" w:cs="仿宋"/>
                <w:sz w:val="28"/>
                <w:szCs w:val="32"/>
              </w:rPr>
            </w:pPr>
            <w:r>
              <w:rPr>
                <w:rFonts w:ascii="仿宋" w:eastAsia="仿宋" w:cs="仿宋" w:hint="eastAsia"/>
                <w:sz w:val="28"/>
                <w:szCs w:val="32"/>
              </w:rPr>
              <w:t>吉林省雪立方摩尔运动中心有限公司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黑龙江</w:t>
      </w:r>
    </w:p>
    <w:tbl>
      <w:tblPr>
        <w:jc w:val="left"/>
        <w:tblInd w:w="-34" w:type="dxa"/>
        <w:tblW w:w="7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946"/>
      </w:tblGrid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黑龙江省残疾人联合会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黑龙江省委办公厅二处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黑龙江省政府办公厅六处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黑龙江省委宣传部新闻处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 xml:space="preserve">黑龙江省财政厅社会保障处  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黑龙江省外事办出国（境）管理处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黑龙江省体育局群众体育处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黑龙江省田径运动管理中心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黑龙江省水上运动管理中心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黑龙江省亚布力体育训练基地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黑龙江省冬季运动与后备人才训练中心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哈尔滨体育学院冬奥学院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哈尔滨市昆仑乒乓球俱乐部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哈尔滨市残疾人联合会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齐齐哈尔市残疾人联合会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牡丹江市残疾人联合会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大庆市残疾人联合会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双鸭山市残疾人联合会</w:t>
            </w:r>
          </w:p>
        </w:tc>
      </w:tr>
      <w:tr>
        <w:trPr>
          <w:trHeight w:val="49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6946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大庆油田残疾人联合会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</w:t>
      </w:r>
    </w:p>
    <w:tbl>
      <w:tblPr>
        <w:jc w:val="left"/>
        <w:tblInd w:w="-34" w:type="dxa"/>
        <w:tblW w:w="8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438"/>
      </w:tblGrid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上海市残疾人体育训练中心(上海特奥竞赛训练中心）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上海市黄浦区残疾人联合会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上海市徐汇区残疾人联合会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上海市长宁区残疾人联合会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上海市静安区残疾人联合会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上海市普陀区残疾人联合会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上海市杨浦区残疾人联合会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上海市闵行区残疾人联合会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上海市嘉定区残疾人联合会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上海市浦东新区残疾人联合会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上海市松江区残疾人联合会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上海市青浦区残疾人联合会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上海市奉贤区残疾人联合会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上海体育学院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上海市体育运动学校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74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上海市虹口区青少年体育运动学校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江苏</w:t>
      </w:r>
    </w:p>
    <w:tbl>
      <w:tblPr>
        <w:jc w:val="left"/>
        <w:tblInd w:w="-34" w:type="dxa"/>
        <w:tblW w:w="56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962"/>
      </w:tblGrid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南京市残疾人联合会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南京市盲人学校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无锡市残疾人联合会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宜兴市残疾人联合会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徐州市残疾人联合会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邳州市残疾人联合会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常州市残疾人联合会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常州市金坛区残疾人联合会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苏州市残疾人联合会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常熟市文体广电和旅游局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南通市残疾人联合会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海门市残疾人联合会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连云港市残疾人联合会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连云港市赣榆区残疾人联合会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淮安市淮阴区残疾人联合会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淮安市清江浦区教育体育局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射阳县体育局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盐城市特殊教育中等专业学校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仪征市残疾人联合会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镇江市残疾人联合会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泰州市残疾人联合会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宿迁市残疾人联合会</w:t>
            </w:r>
          </w:p>
        </w:tc>
      </w:tr>
      <w:tr>
        <w:trPr>
          <w:trHeight w:val="43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49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江苏省残疾人文化体育指导中心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浙江</w:t>
      </w:r>
    </w:p>
    <w:tbl>
      <w:tblPr>
        <w:jc w:val="left"/>
        <w:tblInd w:w="-34" w:type="dxa"/>
        <w:tblW w:w="7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579"/>
      </w:tblGrid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浙江省财政厅社保处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浙江省塘栖盲人门球训练基地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浙江省体育局　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浙江省水上运动管理中心　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杭州市残疾人联合会　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杭州市体育局　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杭州市杨绫子学校　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宁波市老年体育活动中心　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fldChar w:fldCharType="begin"/>
            </w:r>
            <w:r>
              <w:instrText>HYPERLINK "http://www.so.com/link?m=ahyKCDHYxXNUgs5DQ5Dc4vgFtx0BmwnjS%2FVLtoBLi5p2oqpFpEzWTI2UNC08la1vFWai4VMp%2F8EhevC3wRC3JMWSUboYk7LTVzkAF8TjbKYTF%2FvwC5DfoFjNHmAogNtWUREvaGvYUMKgDKLqomaSky1s4WdrdOuKEuUD%2BD%2BbKbFBv8gOHlpYWtHiU5OoQbPM4UvmfLMIz9I2J4IJ9omP%2BQ6iCGdDDTTb4a30HPpv46o2LylVrqP%2FNm5wipcQ%3D"</w:instrTex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fldChar w:fldCharType="separate"/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宁波市镇海区骆驼中心学校　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fldChar w:fldCharType="end"/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宁波市残疾人联合会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温州市残疾人联合会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温州市篮球协会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永嘉县残疾人联合会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浙江省湖州市体育产业发展有限公司网球中心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嘉兴市残疾人联合会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绍兴市残疾人联合会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绍兴诸暨市特殊教育学校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金华市残疾人联合会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江山市残疾人联合会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台州市残疾人联合会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21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台州市体育事业发展中心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22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定海区残疾人联合会　</w:t>
            </w:r>
          </w:p>
        </w:tc>
      </w:tr>
      <w:tr>
        <w:trPr>
          <w:trHeight w:val="34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23</w:t>
            </w:r>
          </w:p>
        </w:tc>
        <w:tc>
          <w:tcPr>
            <w:tcW w:w="657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丽水市残疾人联合会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安徽</w:t>
      </w:r>
    </w:p>
    <w:tbl>
      <w:tblPr>
        <w:jc w:val="left"/>
        <w:tblInd w:w="-34" w:type="dxa"/>
        <w:tblW w:w="7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663"/>
      </w:tblGrid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安徽省残疾人联合会</w:t>
            </w:r>
          </w:p>
        </w:tc>
      </w:tr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安徽省体育局群体处</w:t>
            </w:r>
          </w:p>
        </w:tc>
      </w:tr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安徽省残疾人体育训练指导中心</w:t>
            </w:r>
          </w:p>
        </w:tc>
      </w:tr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蚌埠市残疾人联合会</w:t>
            </w:r>
          </w:p>
        </w:tc>
      </w:tr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黄山市残疾人联合会</w:t>
            </w:r>
          </w:p>
        </w:tc>
      </w:tr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淮北市残疾人联合会</w:t>
            </w:r>
          </w:p>
        </w:tc>
      </w:tr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滁州市残疾人联合会</w:t>
            </w:r>
          </w:p>
        </w:tc>
      </w:tr>
      <w:tr>
        <w:trPr>
          <w:trHeight w:val="47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合肥市残疾人联合会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福建</w:t>
      </w:r>
    </w:p>
    <w:tbl>
      <w:tblPr>
        <w:jc w:val="left"/>
        <w:tblInd w:w="0" w:type="dxa"/>
        <w:tblW w:w="7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6751"/>
      </w:tblGrid>
      <w:tr>
        <w:trPr>
          <w:trHeight w:val="505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福建省残疾人联合会</w:t>
            </w:r>
          </w:p>
        </w:tc>
      </w:tr>
      <w:tr>
        <w:trPr>
          <w:trHeight w:val="56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福建省体育局群体处</w:t>
            </w:r>
          </w:p>
        </w:tc>
      </w:tr>
      <w:tr>
        <w:trPr>
          <w:trHeight w:val="49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福建省教育厅体育卫生艺术教育与语言文字处</w:t>
            </w:r>
          </w:p>
        </w:tc>
      </w:tr>
      <w:tr>
        <w:trPr>
          <w:trHeight w:val="691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福州市开智学校</w:t>
            </w:r>
          </w:p>
        </w:tc>
      </w:tr>
      <w:tr>
        <w:trPr>
          <w:trHeight w:val="69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厦门市残疾人联合会</w:t>
            </w:r>
          </w:p>
        </w:tc>
      </w:tr>
      <w:tr>
        <w:trPr>
          <w:trHeight w:val="69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厦门市体育局</w:t>
            </w:r>
          </w:p>
        </w:tc>
      </w:tr>
      <w:tr>
        <w:trPr>
          <w:trHeight w:val="69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漳州市残疾人联合会</w:t>
            </w:r>
          </w:p>
        </w:tc>
      </w:tr>
      <w:tr>
        <w:trPr>
          <w:trHeight w:val="691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泉州市残疾人联合会</w:t>
            </w:r>
          </w:p>
        </w:tc>
      </w:tr>
      <w:tr>
        <w:trPr>
          <w:trHeight w:val="69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三明市残疾人联合会</w:t>
            </w:r>
          </w:p>
        </w:tc>
      </w:tr>
      <w:tr>
        <w:trPr>
          <w:trHeight w:val="69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龙岩市残疾人联合会</w:t>
            </w:r>
          </w:p>
        </w:tc>
      </w:tr>
      <w:tr>
        <w:trPr>
          <w:trHeight w:val="692"/>
        </w:trPr>
        <w:tc>
          <w:tcPr>
            <w:tcW w:w="683" w:type="dxa"/>
            <w:vAlign w:val="center"/>
          </w:tcPr>
          <w:p>
            <w:pPr>
              <w:jc w:val="center"/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751" w:type="dxa"/>
            <w:vAlign w:val="center"/>
          </w:tcPr>
          <w:p>
            <w:pPr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宁德市残疾人联合会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江西</w:t>
      </w:r>
    </w:p>
    <w:tbl>
      <w:tblPr>
        <w:jc w:val="left"/>
        <w:tblInd w:w="-34" w:type="dxa"/>
        <w:tblW w:w="77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088"/>
      </w:tblGrid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1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0"/>
              </w:rPr>
              <w:t>江西省田径游泳运动管理中心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2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0"/>
              </w:rPr>
              <w:t>江西省残疾人文化体育管理中心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3　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0"/>
              </w:rPr>
              <w:t>南昌市培智学校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4　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0"/>
              </w:rPr>
              <w:t>九江市残疾人联合会　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5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0"/>
              </w:rPr>
              <w:t>景德镇市残疾人联合会　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6</w:t>
            </w:r>
          </w:p>
        </w:tc>
        <w:tc>
          <w:tcPr>
            <w:tcW w:w="7088" w:type="dxa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0"/>
              </w:rPr>
              <w:t>萍乡市安源区残疾人联合会　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7</w:t>
            </w:r>
          </w:p>
        </w:tc>
        <w:tc>
          <w:tcPr>
            <w:tcW w:w="7088" w:type="dxa"/>
            <w:vAlign w:val="center"/>
          </w:tcPr>
          <w:p>
            <w:pPr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30"/>
              </w:rPr>
              <w:t>新余市残疾人联合会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8　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0"/>
              </w:rPr>
              <w:t>宜春市残疾人联合会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9　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28"/>
                <w:szCs w:val="30"/>
              </w:rPr>
              <w:t>吉安市残疾人联合会</w:t>
            </w:r>
          </w:p>
        </w:tc>
      </w:tr>
      <w:tr>
        <w:trPr>
          <w:trHeight w:val="600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0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0"/>
              </w:rPr>
              <w:t>10　</w:t>
            </w:r>
          </w:p>
        </w:tc>
        <w:tc>
          <w:tcPr>
            <w:tcW w:w="7088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0"/>
              </w:rPr>
            </w:pPr>
            <w:r>
              <w:rPr>
                <w:rStyle w:val="15"/>
                <w:rFonts w:ascii="仿宋_GB2312" w:eastAsia="仿宋_GB2312" w:cs="宋体" w:hint="eastAsia"/>
                <w:kern w:val="0"/>
                <w:sz w:val="28"/>
                <w:szCs w:val="30"/>
              </w:rPr>
              <w:t>抚州市残疾人联合会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</w:t>
      </w:r>
    </w:p>
    <w:tbl>
      <w:tblPr>
        <w:jc w:val="left"/>
        <w:tblInd w:w="-34" w:type="dxa"/>
        <w:tblW w:w="7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938"/>
      </w:tblGrid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山东省残疾人联合会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山东省体育局群体处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济南市残疾人联合会宣文处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青岛市残疾人体育中心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淄博市残疾人联合会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枣庄市残疾人联合会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烟台市残疾人联合会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潍坊市残疾人联合会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济宁市残疾人联合会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日照市残疾人联合会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临沂市残疾人联合会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菏泽市残疾人联合会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山东师范大学体育学院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枣庄市市中区特殊教育中心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中国石油化工股份有限公司济南分公司工会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青岛国信体育产业发展有限公司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93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淄博市周村区特殊教育中心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河南</w:t>
      </w:r>
    </w:p>
    <w:tbl>
      <w:tblPr>
        <w:jc w:val="left"/>
        <w:tblInd w:w="-34" w:type="dxa"/>
        <w:tblW w:w="79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230"/>
      </w:tblGrid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河南省残疾人联合会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2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河南省残疾人综合服务中心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3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河南省体育局群体处</w:t>
            </w:r>
          </w:p>
        </w:tc>
      </w:tr>
      <w:tr>
        <w:trPr>
          <w:trHeight w:val="673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4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河南省田径运动管理中心</w:t>
            </w:r>
          </w:p>
        </w:tc>
      </w:tr>
      <w:tr>
        <w:trPr>
          <w:trHeight w:val="249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5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郑州市残疾人联合会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6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郑州师范学院特殊教育学院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7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洛阳市残疾人联合会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8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平顶山市残疾人联合会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9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焦作市残疾人联合会</w:t>
            </w:r>
          </w:p>
        </w:tc>
      </w:tr>
      <w:tr>
        <w:trPr>
          <w:trHeight w:val="600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10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濮阳市残疾人联合会</w:t>
            </w:r>
          </w:p>
        </w:tc>
      </w:tr>
      <w:tr>
        <w:trPr>
          <w:trHeight w:val="668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11</w:t>
            </w:r>
          </w:p>
        </w:tc>
        <w:tc>
          <w:tcPr>
            <w:tcW w:w="723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周口市残疾人联合会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</w:t>
      </w:r>
    </w:p>
    <w:tbl>
      <w:tblPr>
        <w:jc w:val="left"/>
        <w:tblInd w:w="-34" w:type="dxa"/>
        <w:tblW w:w="85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797"/>
      </w:tblGrid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1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湖北省残疾人联合会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2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湖北省体育局群众体育处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3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湖北省武汉市残疾人联合会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4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湖北省宜昌市残疾人联合会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5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湖北省黄石市残疾人联合会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6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湖北省武汉市田径运动管理中心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7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湖北省荆州市沙市特校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8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湖北省荆门市帕沃健身服务有限公司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9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武汉钢铁集团公司残疾人联合会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10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咸丰县残疾人联合会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11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武汉市江夏区残疾人联合会</w:t>
            </w:r>
          </w:p>
        </w:tc>
      </w:tr>
      <w:tr>
        <w:trPr>
          <w:trHeight w:val="633"/>
        </w:trPr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仿宋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color w:val="FFFFFF"/>
                <w:kern w:val="0"/>
                <w:sz w:val="28"/>
                <w:szCs w:val="32"/>
              </w:rPr>
              <w:t>12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jc w:val="left"/>
              <w:rPr>
                <w:rFonts w:ascii="仿宋_GB2312" w:eastAsia="仿宋_GB2312" w:cs="仿宋"/>
                <w:kern w:val="0"/>
                <w:sz w:val="28"/>
                <w:szCs w:val="32"/>
              </w:rPr>
            </w:pPr>
            <w:r>
              <w:rPr>
                <w:rFonts w:ascii="仿宋_GB2312" w:eastAsia="仿宋_GB2312" w:cs="仿宋" w:hint="eastAsia"/>
                <w:kern w:val="0"/>
                <w:sz w:val="28"/>
                <w:szCs w:val="32"/>
              </w:rPr>
              <w:t>武汉市江岸辅读学校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湖南</w:t>
      </w:r>
    </w:p>
    <w:tbl>
      <w:tblPr>
        <w:jc w:val="left"/>
        <w:tblInd w:w="-34" w:type="dxa"/>
        <w:tblW w:w="7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663"/>
      </w:tblGrid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衡阳市残疾人联合会</w:t>
            </w:r>
          </w:p>
        </w:tc>
      </w:tr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邵阳市武冈市残疾人联合会</w:t>
            </w:r>
          </w:p>
        </w:tc>
      </w:tr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常德市残疾人联合会</w:t>
            </w:r>
          </w:p>
        </w:tc>
      </w:tr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益阳市残疾人联合会</w:t>
            </w:r>
          </w:p>
        </w:tc>
      </w:tr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永州市</w:t>
            </w:r>
            <w:r>
              <w:rPr>
                <w:rFonts w:ascii="仿宋_GB2312" w:eastAsia="仿宋_GB2312" w:cs="宋体"/>
                <w:kern w:val="0"/>
                <w:sz w:val="28"/>
                <w:szCs w:val="28"/>
              </w:rPr>
              <w:t>文化旅游广电体育</w:t>
            </w: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局</w:t>
            </w:r>
          </w:p>
        </w:tc>
      </w:tr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怀化市残疾人联合会</w:t>
            </w:r>
          </w:p>
        </w:tc>
      </w:tr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省射击运动管理中心</w:t>
            </w:r>
          </w:p>
        </w:tc>
      </w:tr>
      <w:tr>
        <w:trPr>
          <w:trHeight w:val="444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省特教中专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广东</w:t>
      </w:r>
    </w:p>
    <w:tbl>
      <w:tblPr>
        <w:jc w:val="left"/>
        <w:tblInd w:w="-34" w:type="dxa"/>
        <w:tblW w:w="7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663"/>
      </w:tblGrid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广东省残疾人联合会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广东省残疾人体育与艺术中心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广东省残疾人体育协会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广东省青少年竞技体校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广州市残疾人体育运动中心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广州市越秀区启智学校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深圳市福田区残疾人综合服务中心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深圳市龙岗区体育中心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汕头市残疾人联合会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焦岭县残疾人联合会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惠州市惠城区残疾人联合会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东莞市残疾人体育训练中心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中山市残疾人服务中心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江门市新会区残疾人联合会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茂名市特殊教育学校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怀集县残疾人联合会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清远市特殊教育学校</w:t>
            </w:r>
          </w:p>
        </w:tc>
      </w:tr>
      <w:tr>
        <w:trPr>
          <w:trHeight w:val="348"/>
        </w:trPr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66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恒大足球学校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广西</w:t>
      </w:r>
    </w:p>
    <w:tbl>
      <w:tblPr>
        <w:jc w:val="left"/>
        <w:tblInd w:w="-34" w:type="dxa"/>
        <w:tblW w:w="7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663"/>
      </w:tblGrid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广西壮族自治区残疾人联合会宣传文体部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广西壮族自治区体育局群众体育处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广西壮族自治区体育局江南训练基地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南宁市残疾人联合会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柳州市残疾人联合会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桂林市残疾人联合会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6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河池市残疾人联合会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海南</w:t>
      </w:r>
    </w:p>
    <w:tbl>
      <w:tblPr>
        <w:jc w:val="left"/>
        <w:tblInd w:w="-34" w:type="dxa"/>
        <w:tblW w:w="6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59"/>
      </w:tblGrid>
      <w:tr>
        <w:trPr>
          <w:trHeight w:val="649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海口市残疾人联合会　</w:t>
            </w:r>
          </w:p>
        </w:tc>
      </w:tr>
      <w:tr>
        <w:trPr>
          <w:trHeight w:val="649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海南省飞镖运动协会　</w:t>
            </w:r>
          </w:p>
        </w:tc>
      </w:tr>
      <w:tr>
        <w:trPr>
          <w:trHeight w:val="649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海南（海口）特殊教育学校　</w:t>
            </w:r>
          </w:p>
        </w:tc>
      </w:tr>
      <w:tr>
        <w:trPr>
          <w:trHeight w:val="649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海南省残疾人体育训练基地文昌基地</w:t>
            </w:r>
          </w:p>
        </w:tc>
      </w:tr>
      <w:tr>
        <w:trPr>
          <w:trHeight w:val="649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洋浦经济开发区残疾人联合会</w:t>
            </w:r>
          </w:p>
        </w:tc>
      </w:tr>
      <w:tr>
        <w:trPr>
          <w:trHeight w:val="649"/>
        </w:trPr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5659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琼中县残疾人联合会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重庆</w:t>
      </w:r>
    </w:p>
    <w:tbl>
      <w:tblPr>
        <w:jc w:val="left"/>
        <w:tblInd w:w="-34" w:type="dxa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6990"/>
        <w:gridCol w:w="944"/>
      </w:tblGrid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1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重庆市万州区残疾人联合会</w:t>
            </w:r>
          </w:p>
        </w:tc>
      </w:tr>
      <w:tr>
        <w:trPr>
          <w:trHeight w:val="757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2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spacing w:val="-40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重庆市渝中区残疾人联合会</w:t>
            </w:r>
          </w:p>
        </w:tc>
      </w:tr>
      <w:tr>
        <w:trPr>
          <w:trHeight w:val="17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3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重庆市沙坪坝区残疾人联合会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4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重庆市北碚区残疾人联合会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5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重庆市长寿区残疾人联合会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6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重庆市江津区残疾人联合会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7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重庆市永川区残疾人联合会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8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重庆市秀山县特殊教育学校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9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重庆市万盛经开区残疾人联合会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10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重庆市特殊教育中心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11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重庆工业职业技术学院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12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重庆市射击运动学校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13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重庆市教委基础教育处</w:t>
            </w:r>
          </w:p>
        </w:tc>
      </w:tr>
      <w:tr>
        <w:trPr>
          <w:trHeight w:val="591"/>
          <w:gridAfter w:val="1"/>
          <w:wAfter w:w="944" w:type="dxa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14</w:t>
            </w:r>
          </w:p>
        </w:tc>
        <w:tc>
          <w:tcPr>
            <w:tcW w:w="6990" w:type="dxa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kern w:val="0"/>
                <w:sz w:val="28"/>
                <w:szCs w:val="32"/>
              </w:rPr>
              <w:t>重庆市体育局群众体育处</w:t>
            </w:r>
          </w:p>
        </w:tc>
      </w:tr>
      <w:tr>
        <w:trPr>
          <w:trHeight w:val="757"/>
        </w:trPr>
        <w:tc>
          <w:tcPr>
            <w:tcW w:w="71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方正仿宋_GBK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color w:val="FFFFFF"/>
                <w:kern w:val="0"/>
                <w:sz w:val="28"/>
                <w:szCs w:val="32"/>
              </w:rPr>
              <w:t>15</w:t>
            </w:r>
          </w:p>
        </w:tc>
        <w:tc>
          <w:tcPr>
            <w:tcW w:w="7934" w:type="dxa"/>
            <w:gridSpan w:val="2"/>
            <w:noWrap/>
            <w:vAlign w:val="center"/>
          </w:tcPr>
          <w:p>
            <w:pPr>
              <w:widowControl/>
              <w:jc w:val="distribute"/>
              <w:rPr>
                <w:rFonts w:ascii="仿宋_GB2312" w:eastAsia="仿宋_GB2312" w:cs="方正仿宋_GBK"/>
                <w:kern w:val="0"/>
                <w:sz w:val="28"/>
                <w:szCs w:val="32"/>
              </w:rPr>
            </w:pPr>
            <w:r>
              <w:rPr>
                <w:rFonts w:ascii="仿宋_GB2312" w:eastAsia="仿宋_GB2312" w:cs="方正仿宋_GBK" w:hint="eastAsia"/>
                <w:spacing w:val="-40"/>
                <w:kern w:val="0"/>
                <w:sz w:val="28"/>
                <w:szCs w:val="32"/>
              </w:rPr>
              <w:t>重庆市残疾人联合会信息中心（市残疾人文化体育训练活动管理中心）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四川</w:t>
      </w:r>
    </w:p>
    <w:tbl>
      <w:tblPr>
        <w:jc w:val="left"/>
        <w:tblInd w:w="-34" w:type="dxa"/>
        <w:tblW w:w="69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259"/>
      </w:tblGrid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四川省体育局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四川省残疾人联合会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成都市残疾人联合会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自贡市残疾人联合会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攀枝花市残疾人联合会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泸州市残疾人联合会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德阳市残疾人联合会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绵阳市残疾人联合会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广元市残疾人联合会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遂宁市残疾人联合会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内江市残疾人联合会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南充市残疾人联合会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眉山市残疾人联合会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宜宾市残疾人联合会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广安市残疾人联合会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达州市残疾人联合会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雅安市残疾人联合会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资阳市残疾人联合会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成都市特殊教育学校</w:t>
            </w:r>
          </w:p>
        </w:tc>
      </w:tr>
      <w:tr>
        <w:trPr>
          <w:trHeight w:val="341"/>
        </w:trPr>
        <w:tc>
          <w:tcPr>
            <w:tcW w:w="7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62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成都市温江区残疾人联合会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贵州</w:t>
      </w:r>
    </w:p>
    <w:tbl>
      <w:tblPr>
        <w:jc w:val="left"/>
        <w:tblInd w:w="-34" w:type="dxa"/>
        <w:tblW w:w="6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6150"/>
      </w:tblGrid>
      <w:tr>
        <w:trPr>
          <w:trHeight w:val="424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 xml:space="preserve">贵州省残疾人联合会宣文部 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24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 xml:space="preserve">贵州省体育彩票管理中心 </w:t>
            </w:r>
          </w:p>
        </w:tc>
      </w:tr>
      <w:tr>
        <w:trPr>
          <w:trHeight w:val="424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 xml:space="preserve">贵州省贵阳市残疾人联合会    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24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 xml:space="preserve">贵州省黔东南州残疾人联合会 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24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贵州省黔南州残疾人联合会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24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贵州省六盘水市盘州市残疾人联合会</w:t>
            </w:r>
          </w:p>
        </w:tc>
      </w:tr>
      <w:tr>
        <w:trPr>
          <w:trHeight w:val="424"/>
        </w:trPr>
        <w:tc>
          <w:tcPr>
            <w:tcW w:w="7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1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贵州省贵阳市阳光先明体育运动俱乐部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云南</w:t>
      </w:r>
    </w:p>
    <w:tbl>
      <w:tblPr>
        <w:jc w:val="left"/>
        <w:tblInd w:w="-34" w:type="dxa"/>
        <w:tblW w:w="6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096"/>
      </w:tblGrid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云南省残疾人联合会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云南省残疾人体育指导中心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云南特殊教育职业学院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文山州残疾人联合会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临沧市残疾人联合会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昆明市残疾人联合会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丽江市残疾人联合会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云南省呈贡体育训练基地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云之南青少年游泳俱乐部</w:t>
            </w:r>
          </w:p>
        </w:tc>
      </w:tr>
      <w:tr>
        <w:trPr>
          <w:trHeight w:val="46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昆明医科大学体育部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西藏</w:t>
      </w:r>
    </w:p>
    <w:tbl>
      <w:tblPr>
        <w:jc w:val="left"/>
        <w:tblW w:w="7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392"/>
      </w:tblGrid>
      <w:tr>
        <w:trPr>
          <w:trHeight w:val="664"/>
        </w:trPr>
        <w:tc>
          <w:tcPr>
            <w:tcW w:w="7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</w:t>
            </w:r>
          </w:p>
        </w:tc>
        <w:tc>
          <w:tcPr>
            <w:tcW w:w="6392" w:type="dxa"/>
            <w:shd w:val="clear" w:color="auto" w:fill="auto"/>
            <w:noWrap/>
            <w:vAlign w:val="center"/>
          </w:tcPr>
          <w:p>
            <w:pPr>
              <w:spacing w:line="640" w:lineRule="exact"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西藏拉萨市残疾人联合会</w:t>
            </w:r>
          </w:p>
        </w:tc>
      </w:tr>
      <w:tr>
        <w:trPr>
          <w:trHeight w:val="664"/>
        </w:trPr>
        <w:tc>
          <w:tcPr>
            <w:tcW w:w="7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2</w:t>
            </w:r>
          </w:p>
        </w:tc>
        <w:tc>
          <w:tcPr>
            <w:tcW w:w="6392" w:type="dxa"/>
            <w:shd w:val="clear" w:color="auto" w:fill="auto"/>
            <w:noWrap/>
            <w:vAlign w:val="center"/>
          </w:tcPr>
          <w:p>
            <w:pPr>
              <w:spacing w:line="640" w:lineRule="exact"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西藏拉萨市特殊教育学校</w:t>
            </w:r>
          </w:p>
        </w:tc>
      </w:tr>
      <w:tr>
        <w:trPr>
          <w:trHeight w:val="664"/>
        </w:trPr>
        <w:tc>
          <w:tcPr>
            <w:tcW w:w="7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3</w:t>
            </w:r>
          </w:p>
        </w:tc>
        <w:tc>
          <w:tcPr>
            <w:tcW w:w="6392" w:type="dxa"/>
            <w:shd w:val="clear" w:color="auto" w:fill="auto"/>
            <w:noWrap/>
            <w:vAlign w:val="center"/>
          </w:tcPr>
          <w:p>
            <w:pPr>
              <w:spacing w:line="640" w:lineRule="exact"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西藏那曲市特殊教育学校</w:t>
            </w:r>
          </w:p>
        </w:tc>
      </w:tr>
      <w:tr>
        <w:trPr>
          <w:trHeight w:val="664"/>
        </w:trPr>
        <w:tc>
          <w:tcPr>
            <w:tcW w:w="7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4</w:t>
            </w:r>
          </w:p>
        </w:tc>
        <w:tc>
          <w:tcPr>
            <w:tcW w:w="6392" w:type="dxa"/>
            <w:shd w:val="clear" w:color="auto" w:fill="auto"/>
            <w:noWrap/>
            <w:vAlign w:val="center"/>
          </w:tcPr>
          <w:p>
            <w:pPr>
              <w:spacing w:line="640" w:lineRule="exact"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西藏山南市特殊教育学校</w:t>
            </w:r>
          </w:p>
        </w:tc>
      </w:tr>
      <w:tr>
        <w:trPr>
          <w:trHeight w:val="664"/>
        </w:trPr>
        <w:tc>
          <w:tcPr>
            <w:tcW w:w="7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5</w:t>
            </w:r>
          </w:p>
        </w:tc>
        <w:tc>
          <w:tcPr>
            <w:tcW w:w="6392" w:type="dxa"/>
            <w:shd w:val="clear" w:color="auto" w:fill="auto"/>
            <w:noWrap/>
            <w:vAlign w:val="center"/>
          </w:tcPr>
          <w:p>
            <w:pPr>
              <w:spacing w:line="640" w:lineRule="exact"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西藏昌都市特殊教育学校</w:t>
            </w:r>
          </w:p>
        </w:tc>
      </w:tr>
      <w:tr>
        <w:trPr>
          <w:trHeight w:val="664"/>
        </w:trPr>
        <w:tc>
          <w:tcPr>
            <w:tcW w:w="7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6</w:t>
            </w:r>
          </w:p>
        </w:tc>
        <w:tc>
          <w:tcPr>
            <w:tcW w:w="6392" w:type="dxa"/>
            <w:shd w:val="clear" w:color="auto" w:fill="auto"/>
            <w:noWrap/>
            <w:vAlign w:val="center"/>
          </w:tcPr>
          <w:p>
            <w:pPr>
              <w:spacing w:line="640" w:lineRule="exact"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西藏日喀则市特殊教育学校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陕西</w:t>
      </w:r>
    </w:p>
    <w:tbl>
      <w:tblPr>
        <w:jc w:val="left"/>
        <w:tblInd w:w="-34" w:type="dxa"/>
        <w:tblW w:w="6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98"/>
      </w:tblGrid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陕西省残疾人联合会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陕西省残疾人体育运动管理中心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陕西省射击射箭运动管理中心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陕西省自强中等专业学校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西安市周至县残疾人联合会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宝鸡市残疾人联合会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铜川市奥特体育文化发展有限责任公司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渭南市临渭区残疾人联合会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延安市体育局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榆林市体育局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安康市残疾人联合会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商洛市镇安县残疾人联合会</w:t>
            </w:r>
          </w:p>
        </w:tc>
      </w:tr>
      <w:tr>
        <w:trPr>
          <w:trHeight w:val="408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5498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韩城市残疾人联合会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甘肃</w:t>
      </w:r>
    </w:p>
    <w:tbl>
      <w:tblPr>
        <w:jc w:val="left"/>
        <w:tblInd w:w="-34" w:type="dxa"/>
        <w:tblW w:w="6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096"/>
      </w:tblGrid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甘肃省体育局群体处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甘肃省残疾人文艺体育中心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甘肃省自行车运动管理中心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甘肃省临夏回族自治州残疾人联合会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甘肃省天水市残疾人联合会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甘肃省金昌市残疾人联合会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甘肃省天水师范学院体育学院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甘肃省定西市陇西特殊教育学校</w:t>
            </w:r>
          </w:p>
        </w:tc>
      </w:tr>
      <w:tr>
        <w:trPr>
          <w:trHeight w:val="600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eastAsia="仿宋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_GB2312" w:eastAsia="仿宋_GB2312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甘肃省兰州市城关区辅读学校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青海</w:t>
      </w:r>
    </w:p>
    <w:tbl>
      <w:tblPr>
        <w:jc w:val="left"/>
        <w:tblInd w:w="-34" w:type="dxa"/>
        <w:tblW w:w="6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6096"/>
      </w:tblGrid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青海省残疾人体育协会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青海省肢体残疾人协会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青海省特殊教育学校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青海省体育工作一大队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青海多巴国家高原体育训练基地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青海省体育赛事管理中心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青海省体育彩票发行中心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西宁市残疾人联合会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西宁市聋哑学校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民和县残疾人联合会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海南州残疾人联合会</w:t>
            </w:r>
          </w:p>
        </w:tc>
      </w:tr>
      <w:tr>
        <w:trPr>
          <w:trHeight w:val="456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0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海西州民族文化活动中心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宁夏</w:t>
      </w:r>
    </w:p>
    <w:tbl>
      <w:tblPr>
        <w:jc w:val="left"/>
        <w:tblInd w:w="-34" w:type="dxa"/>
        <w:tblW w:w="59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245"/>
      </w:tblGrid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宁夏财政厅社会保障处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宁夏体育局群众体育处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宁夏体育运动训练管理中心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宁夏残联宣传文体工作部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宁夏残疾人康复中心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宁夏特殊教育学校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宁夏肢残人协会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宁夏盲人协会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银川市特殊教育中心</w:t>
            </w:r>
            <w:r>
              <w:rPr>
                <w:rFonts w:ascii="宋体" w:eastAsia="宋体" w:cs="宋体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宋体" w:eastAsia="宋体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西夏区残联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新疆</w:t>
      </w:r>
    </w:p>
    <w:tbl>
      <w:tblPr>
        <w:jc w:val="left"/>
        <w:tblInd w:w="-34" w:type="dxa"/>
        <w:tblW w:w="66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5970"/>
      </w:tblGrid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新疆维吾尔自治区残疾人联合会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乌鲁木齐市残疾人联合会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克拉玛依市残疾人联合会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博尔塔拉蒙古自治州残疾人联合会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乌鲁木齐市聋人学校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库尔勒市游泳协会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乌鲁木齐市儿童福利院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新疆克拉玛依市文化体育广播电视和旅游局</w:t>
            </w:r>
          </w:p>
        </w:tc>
      </w:tr>
      <w:tr>
        <w:trPr>
          <w:trHeight w:val="437"/>
        </w:trPr>
        <w:tc>
          <w:tcPr>
            <w:tcW w:w="7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597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巴音郭楞蒙古自治州残联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新疆兵团</w:t>
      </w:r>
    </w:p>
    <w:tbl>
      <w:tblPr>
        <w:jc w:val="left"/>
        <w:tblInd w:w="-34" w:type="dxa"/>
        <w:tblW w:w="6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6054"/>
      </w:tblGrid>
      <w:tr>
        <w:trPr>
          <w:trHeight w:val="558"/>
        </w:trPr>
        <w:tc>
          <w:tcPr>
            <w:tcW w:w="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1</w:t>
            </w:r>
          </w:p>
        </w:tc>
        <w:tc>
          <w:tcPr>
            <w:tcW w:w="605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兵团第五师黄河社区</w:t>
            </w:r>
          </w:p>
        </w:tc>
      </w:tr>
      <w:tr>
        <w:trPr>
          <w:trHeight w:val="558"/>
        </w:trPr>
        <w:tc>
          <w:tcPr>
            <w:tcW w:w="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2</w:t>
            </w:r>
          </w:p>
        </w:tc>
        <w:tc>
          <w:tcPr>
            <w:tcW w:w="605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兵团第七师128团</w:t>
            </w:r>
          </w:p>
        </w:tc>
      </w:tr>
      <w:tr>
        <w:trPr>
          <w:trHeight w:val="558"/>
        </w:trPr>
        <w:tc>
          <w:tcPr>
            <w:tcW w:w="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3</w:t>
            </w:r>
          </w:p>
        </w:tc>
        <w:tc>
          <w:tcPr>
            <w:tcW w:w="605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兵团第八师石河子市残联</w:t>
            </w:r>
          </w:p>
        </w:tc>
      </w:tr>
      <w:tr>
        <w:trPr>
          <w:trHeight w:val="558"/>
        </w:trPr>
        <w:tc>
          <w:tcPr>
            <w:tcW w:w="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4</w:t>
            </w:r>
          </w:p>
        </w:tc>
        <w:tc>
          <w:tcPr>
            <w:tcW w:w="605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兵团第八师石河子市特殊教育学校</w:t>
            </w:r>
          </w:p>
        </w:tc>
      </w:tr>
      <w:tr>
        <w:trPr>
          <w:trHeight w:val="558"/>
        </w:trPr>
        <w:tc>
          <w:tcPr>
            <w:tcW w:w="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5</w:t>
            </w:r>
          </w:p>
        </w:tc>
        <w:tc>
          <w:tcPr>
            <w:tcW w:w="605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兵团第十三师红星社会工作发展中心</w:t>
            </w:r>
          </w:p>
        </w:tc>
      </w:tr>
      <w:tr>
        <w:trPr>
          <w:trHeight w:val="558"/>
        </w:trPr>
        <w:tc>
          <w:tcPr>
            <w:tcW w:w="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32"/>
              </w:rPr>
              <w:t>6</w:t>
            </w:r>
          </w:p>
        </w:tc>
        <w:tc>
          <w:tcPr>
            <w:tcW w:w="6054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32"/>
              </w:rPr>
              <w:t>兵团残疾人就业服务指导中心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中央单位</w:t>
      </w:r>
    </w:p>
    <w:tbl>
      <w:tblPr>
        <w:jc w:val="left"/>
        <w:tblW w:w="6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6042"/>
      </w:tblGrid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中国残疾人联合会宣传文化部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中国残疾人联合会体育部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3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中国残疾人联合会国际联络部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4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中国残疾人联合会计划财务部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5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中国康复研究中心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6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中国听力语言康复研究中心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7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中国残疾人杂志社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8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中国残疾人特殊艺术指导中心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9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中国残疾人体育运动管理中心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10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北京按摩医院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11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中国残疾人联合会信息中心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12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中国残疾人福利基金会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13</w:t>
            </w:r>
          </w:p>
        </w:tc>
        <w:tc>
          <w:tcPr>
            <w:tcW w:w="6042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中国盲人协会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14</w:t>
            </w:r>
          </w:p>
        </w:tc>
        <w:tc>
          <w:tcPr>
            <w:tcW w:w="6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中国聋人协会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15</w:t>
            </w:r>
          </w:p>
        </w:tc>
        <w:tc>
          <w:tcPr>
            <w:tcW w:w="6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中国肢残人协会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16</w:t>
            </w:r>
          </w:p>
        </w:tc>
        <w:tc>
          <w:tcPr>
            <w:tcW w:w="6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中国智力残疾人及亲友协会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17</w:t>
            </w:r>
          </w:p>
        </w:tc>
        <w:tc>
          <w:tcPr>
            <w:tcW w:w="6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中国精神残疾人及亲友协会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18</w:t>
            </w:r>
          </w:p>
        </w:tc>
        <w:tc>
          <w:tcPr>
            <w:tcW w:w="6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国家体育总局群体司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19</w:t>
            </w:r>
          </w:p>
        </w:tc>
        <w:tc>
          <w:tcPr>
            <w:tcW w:w="6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国家体育总局反兴奋剂中心</w:t>
            </w:r>
          </w:p>
        </w:tc>
      </w:tr>
      <w:tr>
        <w:trPr>
          <w:trHeight w:val="474"/>
        </w:trPr>
        <w:tc>
          <w:tcPr>
            <w:tcW w:w="675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eastAsia="仿宋_GB2312" w:cs="宋体"/>
                <w:color w:val="FFFFFF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FFFFFF"/>
                <w:kern w:val="0"/>
                <w:sz w:val="28"/>
                <w:szCs w:val="28"/>
              </w:rPr>
              <w:t>20</w:t>
            </w:r>
          </w:p>
        </w:tc>
        <w:tc>
          <w:tcPr>
            <w:tcW w:w="6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8"/>
                <w:szCs w:val="28"/>
              </w:rPr>
              <w:t>北京体育大学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86"/>
    <w:family w:val="auto"/>
    <w:pitch w:val="variable"/>
    <w:sig w:usb0="00000000" w:usb1="080E0000" w:usb2="00000000" w:usb3="00000000" w:csb0="00040000" w:csb1="00000000"/>
  </w:font>
  <w:font w:name="Times New Roman">
    <w:altName w:val="DejaVu San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tabs>
        <w:tab w:val="center" w:pos="4153"/>
        <w:tab w:val="right" w:pos="8306"/>
      </w:tabs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character" w:customStyle="1" w:styleId="15">
    <w:name w:val="NormalCharacter"/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8">
    <w:name w:val="Hyperlink"/>
    <w:basedOn w:val="10"/>
    <w:rPr>
      <w:color w:val="0000FF"/>
      <w:u w:val="single"/>
    </w:rPr>
  </w:style>
  <w:style w:type="paragraph" w:styleId="19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127</TotalTime>
  <Application>Yozo_Office</Application>
  <Pages>1</Pages>
  <Words>113</Words>
  <Characters>113</Characters>
  <Lines>9</Lines>
  <Paragraphs>9</Paragraphs>
  <CharactersWithSpaces>113</CharactersWithSpaces>
  <Company>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USER-</dc:creator>
  <cp:lastModifiedBy>ft</cp:lastModifiedBy>
  <cp:revision>32</cp:revision>
  <cp:lastPrinted>2019-12-09T06:45:00Z</cp:lastPrinted>
  <dcterms:created xsi:type="dcterms:W3CDTF">2019-10-25T07:09:00Z</dcterms:created>
  <dcterms:modified xsi:type="dcterms:W3CDTF">2019-12-27T05:45:48Z</dcterms:modified>
</cp:coreProperties>
</file>